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974A" w14:textId="77777777" w:rsidR="00941F0B" w:rsidRDefault="00941F0B" w:rsidP="00796664"/>
    <w:tbl>
      <w:tblPr>
        <w:tblStyle w:val="Tabellrutenett"/>
        <w:tblW w:w="10008" w:type="dxa"/>
        <w:tblBorders>
          <w:top w:val="single" w:sz="4" w:space="0" w:color="CBCACA"/>
          <w:left w:val="none" w:sz="0" w:space="0" w:color="auto"/>
          <w:bottom w:val="single" w:sz="4" w:space="0" w:color="CBCACA"/>
          <w:right w:val="none" w:sz="0" w:space="0" w:color="auto"/>
          <w:insideH w:val="single" w:sz="4" w:space="0" w:color="CBCACA"/>
          <w:insideV w:val="single" w:sz="4" w:space="0" w:color="CBCACA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7432"/>
        <w:gridCol w:w="24"/>
      </w:tblGrid>
      <w:tr w:rsidR="000F14A5" w:rsidRPr="00E97EB1" w14:paraId="70200999" w14:textId="77777777" w:rsidTr="000F14A5">
        <w:tc>
          <w:tcPr>
            <w:tcW w:w="993" w:type="dxa"/>
          </w:tcPr>
          <w:p w14:paraId="7664BE75" w14:textId="1E926DBB" w:rsidR="000F14A5" w:rsidRPr="00EA6244" w:rsidRDefault="000F14A5" w:rsidP="000F14A5">
            <w:pPr>
              <w:rPr>
                <w:rFonts w:ascii="Arial" w:hAnsi="Arial" w:cs="Arial"/>
                <w:szCs w:val="24"/>
              </w:rPr>
            </w:pPr>
            <w:r w:rsidRPr="00EA6244">
              <w:rPr>
                <w:rFonts w:ascii="Arial" w:hAnsi="Arial" w:cs="Arial"/>
                <w:szCs w:val="24"/>
              </w:rPr>
              <w:t>Notat</w:t>
            </w:r>
          </w:p>
        </w:tc>
        <w:tc>
          <w:tcPr>
            <w:tcW w:w="9015" w:type="dxa"/>
            <w:gridSpan w:val="3"/>
          </w:tcPr>
          <w:p w14:paraId="523C589B" w14:textId="77777777" w:rsidR="000F14A5" w:rsidRPr="00E97EB1" w:rsidRDefault="000F14A5" w:rsidP="000F14A5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0F14A5" w:rsidRPr="00E97EB1" w14:paraId="6B7A8172" w14:textId="77777777" w:rsidTr="00E8246D">
        <w:trPr>
          <w:gridAfter w:val="1"/>
          <w:wAfter w:w="24" w:type="dxa"/>
          <w:trHeight w:val="3279"/>
        </w:trPr>
        <w:tc>
          <w:tcPr>
            <w:tcW w:w="2552" w:type="dxa"/>
            <w:gridSpan w:val="2"/>
          </w:tcPr>
          <w:p w14:paraId="3064D01F" w14:textId="77777777" w:rsidR="00EA6244" w:rsidRPr="00EA6244" w:rsidRDefault="00EA6244" w:rsidP="00EA6244">
            <w:pPr>
              <w:shd w:val="clear" w:color="auto" w:fill="FEFEFE"/>
              <w:spacing w:after="0"/>
              <w:rPr>
                <w:rFonts w:ascii="Arial" w:hAnsi="Arial" w:cs="Arial"/>
                <w:color w:val="10373F"/>
                <w:sz w:val="32"/>
                <w:szCs w:val="28"/>
              </w:rPr>
            </w:pPr>
            <w:r w:rsidRPr="00EA6244">
              <w:rPr>
                <w:rFonts w:ascii="Arial" w:hAnsi="Arial" w:cs="Arial"/>
                <w:color w:val="10373F"/>
                <w:sz w:val="32"/>
                <w:szCs w:val="28"/>
              </w:rPr>
              <w:t>Hva var min rolle i situasjonen?</w:t>
            </w:r>
          </w:p>
          <w:p w14:paraId="47E695A5" w14:textId="6AFABE56" w:rsidR="00E8246D" w:rsidRPr="00EA6244" w:rsidRDefault="00E8246D" w:rsidP="00E8246D">
            <w:pPr>
              <w:spacing w:after="0"/>
              <w:rPr>
                <w:rFonts w:asciiTheme="majorHAnsi" w:hAnsiTheme="majorHAnsi" w:cstheme="majorHAnsi"/>
                <w:color w:val="10373F"/>
                <w:sz w:val="32"/>
                <w:szCs w:val="28"/>
              </w:rPr>
            </w:pPr>
          </w:p>
        </w:tc>
        <w:tc>
          <w:tcPr>
            <w:tcW w:w="7432" w:type="dxa"/>
          </w:tcPr>
          <w:p w14:paraId="30F6146E" w14:textId="770CFA2D" w:rsidR="000F14A5" w:rsidRPr="000F14A5" w:rsidRDefault="000F14A5" w:rsidP="000F14A5">
            <w:pPr>
              <w:rPr>
                <w:rFonts w:asciiTheme="majorHAnsi" w:hAnsiTheme="majorHAnsi" w:cstheme="majorHAnsi"/>
                <w:sz w:val="32"/>
                <w:szCs w:val="32"/>
              </w:rPr>
            </w:pPr>
          </w:p>
        </w:tc>
      </w:tr>
      <w:tr w:rsidR="000F14A5" w:rsidRPr="00E97EB1" w14:paraId="6842B3EE" w14:textId="77777777" w:rsidTr="00E8246D">
        <w:trPr>
          <w:gridAfter w:val="1"/>
          <w:wAfter w:w="24" w:type="dxa"/>
          <w:trHeight w:val="3279"/>
        </w:trPr>
        <w:tc>
          <w:tcPr>
            <w:tcW w:w="2552" w:type="dxa"/>
            <w:gridSpan w:val="2"/>
          </w:tcPr>
          <w:p w14:paraId="741DC0CF" w14:textId="77777777" w:rsidR="00EA6244" w:rsidRPr="00EA6244" w:rsidRDefault="00EA6244" w:rsidP="00EA6244">
            <w:pPr>
              <w:shd w:val="clear" w:color="auto" w:fill="FEFEFE"/>
              <w:spacing w:after="0"/>
              <w:rPr>
                <w:rFonts w:ascii="Arial" w:hAnsi="Arial" w:cs="Arial"/>
                <w:color w:val="10373F"/>
                <w:sz w:val="32"/>
                <w:szCs w:val="28"/>
              </w:rPr>
            </w:pPr>
            <w:r w:rsidRPr="00EA6244">
              <w:rPr>
                <w:rFonts w:ascii="Arial" w:hAnsi="Arial" w:cs="Arial"/>
                <w:color w:val="10373F"/>
                <w:sz w:val="32"/>
                <w:szCs w:val="28"/>
              </w:rPr>
              <w:t>Hva er min oppfattelse av situasjonen?</w:t>
            </w:r>
          </w:p>
          <w:p w14:paraId="360AC62B" w14:textId="5DCBF25D" w:rsidR="00E8246D" w:rsidRPr="00EA6244" w:rsidRDefault="00E8246D" w:rsidP="00E8246D">
            <w:pPr>
              <w:spacing w:after="0"/>
              <w:rPr>
                <w:rFonts w:asciiTheme="majorHAnsi" w:hAnsiTheme="majorHAnsi" w:cstheme="majorHAnsi"/>
                <w:color w:val="10373F"/>
                <w:sz w:val="32"/>
                <w:szCs w:val="28"/>
              </w:rPr>
            </w:pPr>
          </w:p>
        </w:tc>
        <w:tc>
          <w:tcPr>
            <w:tcW w:w="7432" w:type="dxa"/>
          </w:tcPr>
          <w:p w14:paraId="566127DA" w14:textId="77777777" w:rsidR="000F14A5" w:rsidRPr="000F14A5" w:rsidRDefault="000F14A5" w:rsidP="000F14A5">
            <w:pPr>
              <w:rPr>
                <w:rFonts w:asciiTheme="majorHAnsi" w:hAnsiTheme="majorHAnsi" w:cstheme="majorHAnsi"/>
                <w:sz w:val="32"/>
                <w:szCs w:val="32"/>
              </w:rPr>
            </w:pPr>
          </w:p>
        </w:tc>
      </w:tr>
      <w:tr w:rsidR="000F14A5" w:rsidRPr="00E97EB1" w14:paraId="1DB8DC90" w14:textId="77777777" w:rsidTr="00E8246D">
        <w:trPr>
          <w:gridAfter w:val="1"/>
          <w:wAfter w:w="24" w:type="dxa"/>
          <w:trHeight w:val="3279"/>
        </w:trPr>
        <w:tc>
          <w:tcPr>
            <w:tcW w:w="2552" w:type="dxa"/>
            <w:gridSpan w:val="2"/>
          </w:tcPr>
          <w:p w14:paraId="1808C365" w14:textId="77777777" w:rsidR="00EA6244" w:rsidRPr="00EA6244" w:rsidRDefault="00EA6244" w:rsidP="00EA6244">
            <w:pPr>
              <w:shd w:val="clear" w:color="auto" w:fill="FEFEFE"/>
              <w:spacing w:after="0"/>
              <w:rPr>
                <w:rFonts w:ascii="Arial" w:hAnsi="Arial" w:cs="Arial"/>
                <w:color w:val="10373F"/>
                <w:sz w:val="32"/>
                <w:szCs w:val="28"/>
              </w:rPr>
            </w:pPr>
            <w:r w:rsidRPr="00EA6244">
              <w:rPr>
                <w:rFonts w:ascii="Arial" w:hAnsi="Arial" w:cs="Arial"/>
                <w:color w:val="10373F"/>
                <w:sz w:val="32"/>
                <w:szCs w:val="28"/>
              </w:rPr>
              <w:t>Beskriv mine oppgaver og gjennomføring av oppgavene.</w:t>
            </w:r>
          </w:p>
          <w:p w14:paraId="6CEB2FF7" w14:textId="005D5815" w:rsidR="00E8246D" w:rsidRPr="00EA6244" w:rsidRDefault="00E8246D" w:rsidP="00E8246D">
            <w:pPr>
              <w:spacing w:after="0"/>
              <w:rPr>
                <w:rFonts w:asciiTheme="majorHAnsi" w:hAnsiTheme="majorHAnsi" w:cstheme="majorHAnsi"/>
                <w:color w:val="10373F"/>
                <w:sz w:val="32"/>
                <w:szCs w:val="28"/>
              </w:rPr>
            </w:pPr>
          </w:p>
        </w:tc>
        <w:tc>
          <w:tcPr>
            <w:tcW w:w="7432" w:type="dxa"/>
          </w:tcPr>
          <w:p w14:paraId="159C06AD" w14:textId="77777777" w:rsidR="000F14A5" w:rsidRPr="000F14A5" w:rsidRDefault="000F14A5" w:rsidP="000F14A5">
            <w:pPr>
              <w:rPr>
                <w:rFonts w:asciiTheme="majorHAnsi" w:hAnsiTheme="majorHAnsi" w:cstheme="majorHAnsi"/>
                <w:sz w:val="32"/>
                <w:szCs w:val="32"/>
              </w:rPr>
            </w:pPr>
          </w:p>
        </w:tc>
      </w:tr>
      <w:tr w:rsidR="000F14A5" w:rsidRPr="00E97EB1" w14:paraId="0E97F08D" w14:textId="77777777" w:rsidTr="00E8246D">
        <w:trPr>
          <w:gridAfter w:val="1"/>
          <w:wAfter w:w="24" w:type="dxa"/>
          <w:trHeight w:val="3279"/>
        </w:trPr>
        <w:tc>
          <w:tcPr>
            <w:tcW w:w="2552" w:type="dxa"/>
            <w:gridSpan w:val="2"/>
          </w:tcPr>
          <w:p w14:paraId="3E6719EE" w14:textId="77777777" w:rsidR="00EA6244" w:rsidRPr="00EA6244" w:rsidRDefault="00EA6244" w:rsidP="00EA6244">
            <w:pPr>
              <w:shd w:val="clear" w:color="auto" w:fill="FEFEFE"/>
              <w:spacing w:after="0"/>
              <w:rPr>
                <w:rFonts w:ascii="Arial" w:hAnsi="Arial" w:cs="Arial"/>
                <w:color w:val="10373F"/>
                <w:sz w:val="32"/>
                <w:szCs w:val="28"/>
              </w:rPr>
            </w:pPr>
            <w:r w:rsidRPr="00EA6244">
              <w:rPr>
                <w:rFonts w:ascii="Arial" w:hAnsi="Arial" w:cs="Arial"/>
                <w:color w:val="10373F"/>
                <w:sz w:val="32"/>
                <w:szCs w:val="28"/>
              </w:rPr>
              <w:t>Emosjonelle og fysiske reaksjoner du ønsker å dele.</w:t>
            </w:r>
          </w:p>
          <w:p w14:paraId="6D5EEE08" w14:textId="6A14E376" w:rsidR="00E8246D" w:rsidRPr="00EA6244" w:rsidRDefault="00E8246D" w:rsidP="00E8246D">
            <w:pPr>
              <w:spacing w:after="0"/>
              <w:rPr>
                <w:rFonts w:asciiTheme="majorHAnsi" w:hAnsiTheme="majorHAnsi" w:cstheme="majorHAnsi"/>
                <w:color w:val="10373F"/>
                <w:sz w:val="32"/>
                <w:szCs w:val="28"/>
              </w:rPr>
            </w:pPr>
          </w:p>
        </w:tc>
        <w:tc>
          <w:tcPr>
            <w:tcW w:w="7432" w:type="dxa"/>
          </w:tcPr>
          <w:p w14:paraId="5AA9E8D6" w14:textId="77777777" w:rsidR="000F14A5" w:rsidRDefault="000F14A5" w:rsidP="000F14A5">
            <w:pPr>
              <w:rPr>
                <w:rFonts w:asciiTheme="majorHAnsi" w:hAnsiTheme="majorHAnsi" w:cstheme="majorHAnsi"/>
                <w:sz w:val="32"/>
                <w:szCs w:val="32"/>
              </w:rPr>
            </w:pPr>
          </w:p>
          <w:p w14:paraId="6DDE921A" w14:textId="77777777" w:rsidR="000F14A5" w:rsidRPr="000F14A5" w:rsidRDefault="000F14A5" w:rsidP="000F14A5">
            <w:pPr>
              <w:rPr>
                <w:rFonts w:asciiTheme="majorHAnsi" w:hAnsiTheme="majorHAnsi" w:cstheme="majorHAnsi"/>
                <w:sz w:val="32"/>
                <w:szCs w:val="32"/>
              </w:rPr>
            </w:pPr>
          </w:p>
        </w:tc>
      </w:tr>
    </w:tbl>
    <w:p w14:paraId="55C4E92D" w14:textId="1D1FF428" w:rsidR="00811502" w:rsidRPr="00E8246D" w:rsidRDefault="00811502" w:rsidP="00E8246D">
      <w:pPr>
        <w:rPr>
          <w:sz w:val="8"/>
          <w:szCs w:val="6"/>
        </w:rPr>
      </w:pPr>
    </w:p>
    <w:sectPr w:rsidR="00811502" w:rsidRPr="00E8246D" w:rsidSect="001B3048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7" w:right="991" w:bottom="1250" w:left="993" w:header="70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DFA5E" w14:textId="77777777" w:rsidR="001B3048" w:rsidRDefault="001B3048" w:rsidP="00080F54">
      <w:pPr>
        <w:spacing w:after="0"/>
      </w:pPr>
      <w:r>
        <w:separator/>
      </w:r>
    </w:p>
  </w:endnote>
  <w:endnote w:type="continuationSeparator" w:id="0">
    <w:p w14:paraId="05EAC1E6" w14:textId="77777777" w:rsidR="001B3048" w:rsidRDefault="001B3048" w:rsidP="00080F54">
      <w:pPr>
        <w:spacing w:after="0"/>
      </w:pPr>
      <w:r>
        <w:continuationSeparator/>
      </w:r>
    </w:p>
  </w:endnote>
  <w:endnote w:type="continuationNotice" w:id="1">
    <w:p w14:paraId="71E53B1E" w14:textId="77777777" w:rsidR="001B3048" w:rsidRDefault="001B304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5BAA7" w14:textId="77777777" w:rsidR="00EF2B5F" w:rsidRPr="00FD4763" w:rsidRDefault="00EF2B5F" w:rsidP="00EF2B5F">
    <w:pPr>
      <w:pStyle w:val="Bunntekst"/>
      <w:rPr>
        <w:sz w:val="14"/>
        <w:szCs w:val="14"/>
      </w:rPr>
    </w:pPr>
    <w:r w:rsidRPr="002D08B9">
      <w:rPr>
        <w:sz w:val="18"/>
        <w:szCs w:val="18"/>
      </w:rPr>
      <w:t>https://www.glasgowcomascale.org/</w:t>
    </w:r>
  </w:p>
  <w:p w14:paraId="1C0641E2" w14:textId="77777777" w:rsidR="002965A3" w:rsidRDefault="002965A3" w:rsidP="002965A3">
    <w:pPr>
      <w:pStyle w:val="Bunntekst"/>
      <w:jc w:val="right"/>
    </w:pPr>
    <w:r>
      <w:t xml:space="preserve"> </w:t>
    </w:r>
  </w:p>
  <w:p w14:paraId="371A2AD5" w14:textId="77777777" w:rsidR="002965A3" w:rsidRDefault="002965A3" w:rsidP="002965A3">
    <w:pPr>
      <w:pStyle w:val="Bunntekst"/>
      <w:jc w:val="right"/>
    </w:pPr>
    <w:r>
      <w:rPr>
        <w:noProof/>
      </w:rPr>
      <w:drawing>
        <wp:inline distT="0" distB="0" distL="0" distR="0" wp14:anchorId="7C036A31" wp14:editId="2A0DCC25">
          <wp:extent cx="2959554" cy="259696"/>
          <wp:effectExtent l="0" t="0" r="0" b="762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2830" cy="275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B48C" w14:textId="77777777" w:rsidR="00945538" w:rsidRDefault="00945538" w:rsidP="00945538">
    <w:pPr>
      <w:pStyle w:val="Bunntekst"/>
      <w:rPr>
        <w:sz w:val="14"/>
        <w:szCs w:val="14"/>
      </w:rPr>
    </w:pPr>
  </w:p>
  <w:p w14:paraId="0D281A5C" w14:textId="77777777" w:rsidR="00C257EC" w:rsidRDefault="00C257EC" w:rsidP="00BE3C53">
    <w:pPr>
      <w:pStyle w:val="Bunntekst"/>
      <w:jc w:val="right"/>
    </w:pPr>
    <w:r>
      <w:t xml:space="preserve">  </w:t>
    </w:r>
    <w:r w:rsidR="00BE3C53">
      <w:rPr>
        <w:noProof/>
      </w:rPr>
      <w:drawing>
        <wp:inline distT="0" distB="0" distL="0" distR="0" wp14:anchorId="6E5D61F5" wp14:editId="0F83EEE4">
          <wp:extent cx="2959554" cy="259696"/>
          <wp:effectExtent l="0" t="0" r="0" b="7620"/>
          <wp:docPr id="17" name="Bild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2830" cy="275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A3AEB" w14:textId="77777777" w:rsidR="001B3048" w:rsidRDefault="001B3048" w:rsidP="00080F54">
      <w:pPr>
        <w:spacing w:after="0"/>
      </w:pPr>
      <w:bookmarkStart w:id="0" w:name="_Hlk44507301"/>
      <w:bookmarkEnd w:id="0"/>
      <w:r>
        <w:separator/>
      </w:r>
    </w:p>
  </w:footnote>
  <w:footnote w:type="continuationSeparator" w:id="0">
    <w:p w14:paraId="441F4004" w14:textId="77777777" w:rsidR="001B3048" w:rsidRDefault="001B3048" w:rsidP="00080F54">
      <w:pPr>
        <w:spacing w:after="0"/>
      </w:pPr>
      <w:r>
        <w:continuationSeparator/>
      </w:r>
    </w:p>
  </w:footnote>
  <w:footnote w:type="continuationNotice" w:id="1">
    <w:p w14:paraId="3A88D06E" w14:textId="77777777" w:rsidR="001B3048" w:rsidRDefault="001B304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A72B2" w14:textId="77777777" w:rsidR="009B325D" w:rsidRPr="00880CC0" w:rsidRDefault="009B325D" w:rsidP="009B325D">
    <w:pPr>
      <w:pStyle w:val="Tittel"/>
    </w:pPr>
    <w:r>
      <w:rPr>
        <w:szCs w:val="48"/>
      </w:rPr>
      <w:t xml:space="preserve">Glasgow </w:t>
    </w:r>
    <w:proofErr w:type="spellStart"/>
    <w:r>
      <w:rPr>
        <w:szCs w:val="48"/>
      </w:rPr>
      <w:t>Coma</w:t>
    </w:r>
    <w:proofErr w:type="spellEnd"/>
    <w:r>
      <w:rPr>
        <w:szCs w:val="48"/>
      </w:rPr>
      <w:t xml:space="preserve"> </w:t>
    </w:r>
    <w:proofErr w:type="spellStart"/>
    <w:r>
      <w:rPr>
        <w:szCs w:val="48"/>
      </w:rPr>
      <w:t>Scale</w:t>
    </w:r>
    <w:proofErr w:type="spellEnd"/>
    <w:r>
      <w:rPr>
        <w:szCs w:val="48"/>
      </w:rPr>
      <w:t xml:space="preserve"> – slik gjør du det</w:t>
    </w:r>
    <w:r>
      <w:rPr>
        <w:szCs w:val="48"/>
      </w:rPr>
      <w:tab/>
    </w:r>
    <w:r>
      <w:rPr>
        <w:szCs w:val="48"/>
      </w:rPr>
      <w:tab/>
    </w:r>
    <w:r>
      <w:rPr>
        <w:szCs w:val="48"/>
      </w:rPr>
      <w:tab/>
    </w:r>
    <w:r>
      <w:tab/>
    </w:r>
    <w:r>
      <w:rPr>
        <w:noProof/>
      </w:rPr>
      <w:drawing>
        <wp:inline distT="0" distB="0" distL="0" distR="0" wp14:anchorId="47C6516C" wp14:editId="1E2E84E9">
          <wp:extent cx="417558" cy="499633"/>
          <wp:effectExtent l="0" t="0" r="1905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16426"/>
                  <a:stretch/>
                </pic:blipFill>
                <pic:spPr bwMode="auto">
                  <a:xfrm>
                    <a:off x="0" y="0"/>
                    <a:ext cx="466118" cy="5577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20575">
      <w:t xml:space="preserve">  </w:t>
    </w:r>
    <w:r>
      <w:t xml:space="preserve"> </w:t>
    </w:r>
  </w:p>
  <w:p w14:paraId="46FEDC1F" w14:textId="77777777" w:rsidR="00DB700F" w:rsidRDefault="00DB700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1CE7" w14:textId="248E3A18" w:rsidR="00080F54" w:rsidRPr="00EA6244" w:rsidRDefault="00EA6244" w:rsidP="00941F0B">
    <w:pPr>
      <w:pStyle w:val="Tittel"/>
      <w:rPr>
        <w:rFonts w:ascii="Arial" w:hAnsi="Arial" w:cs="Arial"/>
      </w:rPr>
    </w:pPr>
    <w:r w:rsidRPr="00EA6244">
      <w:rPr>
        <w:rFonts w:ascii="Arial" w:hAnsi="Arial" w:cs="Arial"/>
        <w:noProof/>
        <w:sz w:val="13"/>
        <w:szCs w:val="16"/>
      </w:rPr>
      <w:drawing>
        <wp:anchor distT="0" distB="0" distL="114300" distR="114300" simplePos="0" relativeHeight="251659264" behindDoc="0" locked="0" layoutInCell="1" allowOverlap="1" wp14:anchorId="7676E806" wp14:editId="38921D41">
          <wp:simplePos x="0" y="0"/>
          <wp:positionH relativeFrom="column">
            <wp:posOffset>4982095</wp:posOffset>
          </wp:positionH>
          <wp:positionV relativeFrom="paragraph">
            <wp:posOffset>-200660</wp:posOffset>
          </wp:positionV>
          <wp:extent cx="1548130" cy="765810"/>
          <wp:effectExtent l="0" t="0" r="0" b="0"/>
          <wp:wrapNone/>
          <wp:docPr id="1443151695" name="Bilde 9" descr="Et bilde som inneholder Font, Grafikk, skjermbilde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151695" name="Bilde 9" descr="Et bilde som inneholder Font, Grafikk, skjermbilde, logo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130" cy="765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0F14A5" w:rsidRPr="00EA6244">
      <w:rPr>
        <w:rFonts w:ascii="Arial" w:hAnsi="Arial" w:cs="Arial"/>
      </w:rPr>
      <w:t>De</w:t>
    </w:r>
    <w:r w:rsidR="002212BA" w:rsidRPr="00EA6244">
      <w:rPr>
        <w:rFonts w:ascii="Arial" w:hAnsi="Arial" w:cs="Arial"/>
      </w:rPr>
      <w:t>fusing</w:t>
    </w:r>
    <w:proofErr w:type="spellEnd"/>
    <w:r w:rsidR="00A75230" w:rsidRPr="00EA6244">
      <w:rPr>
        <w:rFonts w:ascii="Arial" w:hAnsi="Arial" w:cs="Arial"/>
      </w:rPr>
      <w:tab/>
    </w:r>
    <w:r w:rsidR="00DF4581" w:rsidRPr="00EA6244">
      <w:rPr>
        <w:rFonts w:ascii="Arial" w:hAnsi="Arial" w:cs="Arial"/>
        <w:szCs w:val="48"/>
      </w:rPr>
      <w:tab/>
    </w:r>
    <w:r w:rsidR="00DF4581" w:rsidRPr="00EA6244">
      <w:rPr>
        <w:rFonts w:ascii="Arial" w:hAnsi="Arial" w:cs="Arial"/>
        <w:szCs w:val="48"/>
      </w:rPr>
      <w:tab/>
    </w:r>
    <w:r w:rsidR="00284F1A" w:rsidRPr="00EA6244">
      <w:rPr>
        <w:rFonts w:ascii="Arial" w:hAnsi="Arial" w:cs="Arial"/>
      </w:rPr>
      <w:tab/>
    </w:r>
    <w:r w:rsidR="003E453C" w:rsidRPr="00EA6244">
      <w:rPr>
        <w:rFonts w:ascii="Arial" w:hAnsi="Arial" w:cs="Arial"/>
      </w:rPr>
      <w:tab/>
    </w:r>
    <w:r w:rsidR="003E453C" w:rsidRPr="00EA6244">
      <w:rPr>
        <w:rFonts w:ascii="Arial" w:hAnsi="Arial" w:cs="Arial"/>
      </w:rPr>
      <w:tab/>
    </w:r>
    <w:r w:rsidR="003E453C" w:rsidRPr="00EA6244">
      <w:rPr>
        <w:rFonts w:ascii="Arial" w:hAnsi="Arial" w:cs="Arial"/>
      </w:rPr>
      <w:tab/>
    </w:r>
    <w:r w:rsidR="003E453C" w:rsidRPr="00EA6244">
      <w:rPr>
        <w:rFonts w:ascii="Arial" w:hAnsi="Arial" w:cs="Arial"/>
      </w:rPr>
      <w:tab/>
    </w:r>
    <w:r w:rsidR="003E453C" w:rsidRPr="00EA6244">
      <w:rPr>
        <w:rFonts w:ascii="Arial" w:hAnsi="Arial" w:cs="Arial"/>
      </w:rPr>
      <w:tab/>
    </w:r>
    <w:r w:rsidR="003E453C" w:rsidRPr="00EA6244">
      <w:rPr>
        <w:rFonts w:ascii="Arial" w:hAnsi="Arial" w:cs="Arial"/>
      </w:rPr>
      <w:tab/>
    </w:r>
    <w:r w:rsidR="000F14A5" w:rsidRPr="00EA6244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B59"/>
    <w:multiLevelType w:val="multilevel"/>
    <w:tmpl w:val="A5568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5B19AF"/>
    <w:multiLevelType w:val="multilevel"/>
    <w:tmpl w:val="13C8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FD4A93"/>
    <w:multiLevelType w:val="multilevel"/>
    <w:tmpl w:val="52D0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8E62E5"/>
    <w:multiLevelType w:val="multilevel"/>
    <w:tmpl w:val="5548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3F7AB5"/>
    <w:multiLevelType w:val="multilevel"/>
    <w:tmpl w:val="80DE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B907A5"/>
    <w:multiLevelType w:val="hybridMultilevel"/>
    <w:tmpl w:val="48F44176"/>
    <w:lvl w:ilvl="0" w:tplc="00982B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763D2"/>
    <w:multiLevelType w:val="multilevel"/>
    <w:tmpl w:val="9AAA1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FF7F74"/>
    <w:multiLevelType w:val="multilevel"/>
    <w:tmpl w:val="B008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3C66478"/>
    <w:multiLevelType w:val="multilevel"/>
    <w:tmpl w:val="5330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FB057B4"/>
    <w:multiLevelType w:val="multilevel"/>
    <w:tmpl w:val="C356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32533769">
    <w:abstractNumId w:val="5"/>
  </w:num>
  <w:num w:numId="2" w16cid:durableId="1638225075">
    <w:abstractNumId w:val="7"/>
  </w:num>
  <w:num w:numId="3" w16cid:durableId="944339643">
    <w:abstractNumId w:val="2"/>
  </w:num>
  <w:num w:numId="4" w16cid:durableId="24404869">
    <w:abstractNumId w:val="1"/>
  </w:num>
  <w:num w:numId="5" w16cid:durableId="705133249">
    <w:abstractNumId w:val="9"/>
  </w:num>
  <w:num w:numId="6" w16cid:durableId="1063717147">
    <w:abstractNumId w:val="0"/>
  </w:num>
  <w:num w:numId="7" w16cid:durableId="1278488747">
    <w:abstractNumId w:val="4"/>
  </w:num>
  <w:num w:numId="8" w16cid:durableId="77677219">
    <w:abstractNumId w:val="6"/>
  </w:num>
  <w:num w:numId="9" w16cid:durableId="1713917771">
    <w:abstractNumId w:val="3"/>
  </w:num>
  <w:num w:numId="10" w16cid:durableId="16424189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A5"/>
    <w:rsid w:val="000310E6"/>
    <w:rsid w:val="000421A0"/>
    <w:rsid w:val="0005549F"/>
    <w:rsid w:val="0005697E"/>
    <w:rsid w:val="00072CC3"/>
    <w:rsid w:val="00080F54"/>
    <w:rsid w:val="000C5A74"/>
    <w:rsid w:val="000C6224"/>
    <w:rsid w:val="000C757F"/>
    <w:rsid w:val="000D7B45"/>
    <w:rsid w:val="000E5DDB"/>
    <w:rsid w:val="000F0731"/>
    <w:rsid w:val="000F14A5"/>
    <w:rsid w:val="000F4961"/>
    <w:rsid w:val="00134E87"/>
    <w:rsid w:val="0013643C"/>
    <w:rsid w:val="00140DA6"/>
    <w:rsid w:val="00152CF8"/>
    <w:rsid w:val="00187230"/>
    <w:rsid w:val="0019109B"/>
    <w:rsid w:val="001B2C86"/>
    <w:rsid w:val="001B3048"/>
    <w:rsid w:val="001C3ACF"/>
    <w:rsid w:val="001D7E9A"/>
    <w:rsid w:val="001E114E"/>
    <w:rsid w:val="001E23FB"/>
    <w:rsid w:val="001E522A"/>
    <w:rsid w:val="001E5404"/>
    <w:rsid w:val="001F0C5C"/>
    <w:rsid w:val="0020471B"/>
    <w:rsid w:val="002212BA"/>
    <w:rsid w:val="00227356"/>
    <w:rsid w:val="002405C4"/>
    <w:rsid w:val="00254858"/>
    <w:rsid w:val="00283740"/>
    <w:rsid w:val="00284F1A"/>
    <w:rsid w:val="0028548D"/>
    <w:rsid w:val="00285C6C"/>
    <w:rsid w:val="002965A3"/>
    <w:rsid w:val="002D08B9"/>
    <w:rsid w:val="002D5872"/>
    <w:rsid w:val="0030117C"/>
    <w:rsid w:val="00303799"/>
    <w:rsid w:val="00324C71"/>
    <w:rsid w:val="003252C9"/>
    <w:rsid w:val="003326C7"/>
    <w:rsid w:val="003700C0"/>
    <w:rsid w:val="00384FE9"/>
    <w:rsid w:val="00386891"/>
    <w:rsid w:val="003C14A3"/>
    <w:rsid w:val="003C3EC7"/>
    <w:rsid w:val="003C5E79"/>
    <w:rsid w:val="003E453C"/>
    <w:rsid w:val="003E49E5"/>
    <w:rsid w:val="00406CEF"/>
    <w:rsid w:val="00420437"/>
    <w:rsid w:val="0042150C"/>
    <w:rsid w:val="00444FA5"/>
    <w:rsid w:val="00450665"/>
    <w:rsid w:val="00471494"/>
    <w:rsid w:val="00495B1E"/>
    <w:rsid w:val="004A18F4"/>
    <w:rsid w:val="004A61CE"/>
    <w:rsid w:val="004A6DCE"/>
    <w:rsid w:val="004C5A7B"/>
    <w:rsid w:val="004E3157"/>
    <w:rsid w:val="0052716C"/>
    <w:rsid w:val="005309D9"/>
    <w:rsid w:val="00536576"/>
    <w:rsid w:val="00540898"/>
    <w:rsid w:val="00544187"/>
    <w:rsid w:val="005507ED"/>
    <w:rsid w:val="00581868"/>
    <w:rsid w:val="00582E8C"/>
    <w:rsid w:val="005A1D1F"/>
    <w:rsid w:val="005C6A66"/>
    <w:rsid w:val="005C71F7"/>
    <w:rsid w:val="005C7948"/>
    <w:rsid w:val="005D514C"/>
    <w:rsid w:val="005F278B"/>
    <w:rsid w:val="0060092A"/>
    <w:rsid w:val="00621402"/>
    <w:rsid w:val="0062369C"/>
    <w:rsid w:val="00624644"/>
    <w:rsid w:val="00642747"/>
    <w:rsid w:val="00644F04"/>
    <w:rsid w:val="0066155E"/>
    <w:rsid w:val="006739DD"/>
    <w:rsid w:val="0069138F"/>
    <w:rsid w:val="006D157B"/>
    <w:rsid w:val="006F3E72"/>
    <w:rsid w:val="006F5C9C"/>
    <w:rsid w:val="00722851"/>
    <w:rsid w:val="007247DE"/>
    <w:rsid w:val="00775265"/>
    <w:rsid w:val="00777B87"/>
    <w:rsid w:val="00777BAF"/>
    <w:rsid w:val="0079325A"/>
    <w:rsid w:val="00795BA5"/>
    <w:rsid w:val="00796664"/>
    <w:rsid w:val="007B413F"/>
    <w:rsid w:val="007E59CF"/>
    <w:rsid w:val="00803195"/>
    <w:rsid w:val="0080531E"/>
    <w:rsid w:val="00811502"/>
    <w:rsid w:val="008525A0"/>
    <w:rsid w:val="0085324F"/>
    <w:rsid w:val="00880260"/>
    <w:rsid w:val="00880CC0"/>
    <w:rsid w:val="00882224"/>
    <w:rsid w:val="008A64B6"/>
    <w:rsid w:val="008E5E65"/>
    <w:rsid w:val="008E79E5"/>
    <w:rsid w:val="00904E72"/>
    <w:rsid w:val="00914DD9"/>
    <w:rsid w:val="00920EB4"/>
    <w:rsid w:val="009263EB"/>
    <w:rsid w:val="0093074D"/>
    <w:rsid w:val="00941F0B"/>
    <w:rsid w:val="009426D1"/>
    <w:rsid w:val="00945538"/>
    <w:rsid w:val="00972217"/>
    <w:rsid w:val="00991B4E"/>
    <w:rsid w:val="009A0E88"/>
    <w:rsid w:val="009A7DA0"/>
    <w:rsid w:val="009B1C27"/>
    <w:rsid w:val="009B2317"/>
    <w:rsid w:val="009B325D"/>
    <w:rsid w:val="009D4DED"/>
    <w:rsid w:val="009F5B0D"/>
    <w:rsid w:val="00A05E58"/>
    <w:rsid w:val="00A30B93"/>
    <w:rsid w:val="00A3577A"/>
    <w:rsid w:val="00A6071C"/>
    <w:rsid w:val="00A75230"/>
    <w:rsid w:val="00AA27B9"/>
    <w:rsid w:val="00AA7163"/>
    <w:rsid w:val="00AB1B55"/>
    <w:rsid w:val="00AB71DC"/>
    <w:rsid w:val="00AD09F7"/>
    <w:rsid w:val="00AD2C44"/>
    <w:rsid w:val="00AE238C"/>
    <w:rsid w:val="00B245BA"/>
    <w:rsid w:val="00B36017"/>
    <w:rsid w:val="00B50E8D"/>
    <w:rsid w:val="00B72383"/>
    <w:rsid w:val="00B729E8"/>
    <w:rsid w:val="00B73C69"/>
    <w:rsid w:val="00BE3C53"/>
    <w:rsid w:val="00C17307"/>
    <w:rsid w:val="00C22863"/>
    <w:rsid w:val="00C257EC"/>
    <w:rsid w:val="00C407DA"/>
    <w:rsid w:val="00C67693"/>
    <w:rsid w:val="00C87AAC"/>
    <w:rsid w:val="00CC5772"/>
    <w:rsid w:val="00CC623D"/>
    <w:rsid w:val="00CE6969"/>
    <w:rsid w:val="00D65843"/>
    <w:rsid w:val="00D72AA0"/>
    <w:rsid w:val="00D864D2"/>
    <w:rsid w:val="00D87CB2"/>
    <w:rsid w:val="00D91E7E"/>
    <w:rsid w:val="00D966C6"/>
    <w:rsid w:val="00D96D0B"/>
    <w:rsid w:val="00DB700F"/>
    <w:rsid w:val="00DD5A31"/>
    <w:rsid w:val="00DF4581"/>
    <w:rsid w:val="00E001D6"/>
    <w:rsid w:val="00E14F8B"/>
    <w:rsid w:val="00E26935"/>
    <w:rsid w:val="00E52506"/>
    <w:rsid w:val="00E65E9E"/>
    <w:rsid w:val="00E8246D"/>
    <w:rsid w:val="00EA6244"/>
    <w:rsid w:val="00EC4E14"/>
    <w:rsid w:val="00EF2B5F"/>
    <w:rsid w:val="00F025B5"/>
    <w:rsid w:val="00F167D7"/>
    <w:rsid w:val="00F20575"/>
    <w:rsid w:val="00F21821"/>
    <w:rsid w:val="00F24C28"/>
    <w:rsid w:val="00F46C2E"/>
    <w:rsid w:val="00F50E92"/>
    <w:rsid w:val="00F65844"/>
    <w:rsid w:val="00F83B1A"/>
    <w:rsid w:val="00FA67A0"/>
    <w:rsid w:val="00FA777C"/>
    <w:rsid w:val="00FB36D0"/>
    <w:rsid w:val="00FC40DA"/>
    <w:rsid w:val="00FD4763"/>
    <w:rsid w:val="00FE091C"/>
    <w:rsid w:val="00FE478C"/>
    <w:rsid w:val="00FE4C42"/>
    <w:rsid w:val="00FE4CB4"/>
    <w:rsid w:val="00FF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E0D41"/>
  <w15:chartTrackingRefBased/>
  <w15:docId w15:val="{CFF63D46-3FDD-4F4D-BAEE-BD142AD46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E72"/>
    <w:pPr>
      <w:spacing w:after="40" w:line="240" w:lineRule="auto"/>
    </w:pPr>
    <w:rPr>
      <w:rFonts w:ascii="Calibri Light" w:hAnsi="Calibri Light"/>
      <w:color w:val="29545B"/>
      <w:sz w:val="24"/>
    </w:rPr>
  </w:style>
  <w:style w:type="paragraph" w:styleId="Overskrift1">
    <w:name w:val="heading 1"/>
    <w:aliases w:val="Hvit overskrift"/>
    <w:basedOn w:val="Normal"/>
    <w:next w:val="Normal"/>
    <w:link w:val="Overskrift1Tegn"/>
    <w:uiPriority w:val="9"/>
    <w:qFormat/>
    <w:rsid w:val="00544187"/>
    <w:pPr>
      <w:keepNext/>
      <w:keepLines/>
      <w:spacing w:before="40"/>
      <w:outlineLvl w:val="0"/>
    </w:pPr>
    <w:rPr>
      <w:rFonts w:asciiTheme="majorHAnsi" w:eastAsiaTheme="majorEastAsia" w:hAnsiTheme="majorHAnsi" w:cstheme="majorBidi"/>
      <w:color w:val="FFFFFF" w:themeColor="background1"/>
      <w:sz w:val="32"/>
      <w:szCs w:val="32"/>
    </w:rPr>
  </w:style>
  <w:style w:type="paragraph" w:styleId="Overskrift2">
    <w:name w:val="heading 2"/>
    <w:aliases w:val="Mørk overskrift"/>
    <w:basedOn w:val="Normal"/>
    <w:next w:val="Normal"/>
    <w:link w:val="Overskrift2Tegn"/>
    <w:uiPriority w:val="9"/>
    <w:unhideWhenUsed/>
    <w:qFormat/>
    <w:rsid w:val="00CE69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80F54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080F54"/>
  </w:style>
  <w:style w:type="paragraph" w:styleId="Bunntekst">
    <w:name w:val="footer"/>
    <w:basedOn w:val="Normal"/>
    <w:link w:val="BunntekstTegn"/>
    <w:uiPriority w:val="99"/>
    <w:unhideWhenUsed/>
    <w:rsid w:val="00080F54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080F54"/>
  </w:style>
  <w:style w:type="character" w:customStyle="1" w:styleId="Overskrift1Tegn">
    <w:name w:val="Overskrift 1 Tegn"/>
    <w:aliases w:val="Hvit overskrift Tegn"/>
    <w:basedOn w:val="Standardskriftforavsnitt"/>
    <w:link w:val="Overskrift1"/>
    <w:uiPriority w:val="9"/>
    <w:rsid w:val="00544187"/>
    <w:rPr>
      <w:rFonts w:asciiTheme="majorHAnsi" w:eastAsiaTheme="majorEastAsia" w:hAnsiTheme="majorHAnsi" w:cstheme="majorBidi"/>
      <w:color w:val="FFFFFF" w:themeColor="background1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54418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44187"/>
    <w:rPr>
      <w:rFonts w:asciiTheme="majorHAnsi" w:eastAsiaTheme="majorEastAsia" w:hAnsiTheme="majorHAnsi" w:cstheme="majorBidi"/>
      <w:color w:val="29545B"/>
      <w:spacing w:val="-10"/>
      <w:kern w:val="28"/>
      <w:sz w:val="48"/>
      <w:szCs w:val="56"/>
    </w:rPr>
  </w:style>
  <w:style w:type="table" w:styleId="Tabellrutenett">
    <w:name w:val="Table Grid"/>
    <w:basedOn w:val="Vanligtabell"/>
    <w:uiPriority w:val="39"/>
    <w:rsid w:val="00941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FE478C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4553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45538"/>
    <w:rPr>
      <w:color w:val="605E5C"/>
      <w:shd w:val="clear" w:color="auto" w:fill="E1DFDD"/>
    </w:rPr>
  </w:style>
  <w:style w:type="character" w:customStyle="1" w:styleId="Overskrift2Tegn">
    <w:name w:val="Overskrift 2 Tegn"/>
    <w:aliases w:val="Mørk overskrift Tegn"/>
    <w:basedOn w:val="Standardskriftforavsnitt"/>
    <w:link w:val="Overskrift2"/>
    <w:uiPriority w:val="9"/>
    <w:rsid w:val="00CE6969"/>
    <w:rPr>
      <w:rFonts w:asciiTheme="majorHAnsi" w:eastAsiaTheme="majorEastAsia" w:hAnsiTheme="majorHAnsi" w:cstheme="majorBidi"/>
      <w:b/>
      <w:color w:val="29545B"/>
      <w:sz w:val="32"/>
      <w:szCs w:val="26"/>
    </w:rPr>
  </w:style>
  <w:style w:type="paragraph" w:styleId="Ingenmellomrom">
    <w:name w:val="No Spacing"/>
    <w:uiPriority w:val="1"/>
    <w:rsid w:val="00C17307"/>
    <w:pPr>
      <w:spacing w:after="0" w:line="240" w:lineRule="auto"/>
    </w:pPr>
    <w:rPr>
      <w:rFonts w:ascii="Calibri Light" w:hAnsi="Calibri Light"/>
      <w:color w:val="29545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orjankristensen/Downloads/@mal%20sta&#778;ende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55C78-FA4F-4E3B-9DB7-C1DCB515798C}">
  <we:reference id="wa104380972" version="1.0.0.0" store="nb-NO" storeType="OMEX"/>
  <we:alternateReferences>
    <we:reference id="wa104380972" version="1.0.0.0" store="WA1043809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D6BED4821D3C43BA799F5026B3CD20" ma:contentTypeVersion="10" ma:contentTypeDescription="Opprett et nytt dokument." ma:contentTypeScope="" ma:versionID="c1123d0f3d107219d5a9e066c7ad155a">
  <xsd:schema xmlns:xsd="http://www.w3.org/2001/XMLSchema" xmlns:xs="http://www.w3.org/2001/XMLSchema" xmlns:p="http://schemas.microsoft.com/office/2006/metadata/properties" xmlns:ns2="e711f5d5-6165-4f21-8fb0-a88db0832b9a" xmlns:ns3="1576e659-892f-43be-9b1a-15151981e578" targetNamespace="http://schemas.microsoft.com/office/2006/metadata/properties" ma:root="true" ma:fieldsID="709e0535d3d60f3006a774e3c63d5530" ns2:_="" ns3:_="">
    <xsd:import namespace="e711f5d5-6165-4f21-8fb0-a88db0832b9a"/>
    <xsd:import namespace="1576e659-892f-43be-9b1a-15151981e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1f5d5-6165-4f21-8fb0-a88db0832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6e659-892f-43be-9b1a-15151981e5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AC5DA4-4879-41C9-BCB3-6738C7459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1f5d5-6165-4f21-8fb0-a88db0832b9a"/>
    <ds:schemaRef ds:uri="1576e659-892f-43be-9b1a-15151981e5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39D148-466B-456B-9B2F-BC41782268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92C9D0-671F-4094-9C69-A45C942755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6EC414-56BE-4A7B-BD44-A4F93D5B2E5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@mal stående.dotx</Template>
  <TotalTime>2</TotalTime>
  <Pages>1</Pages>
  <Words>31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Ørjan Kristensen</cp:lastModifiedBy>
  <cp:revision>2</cp:revision>
  <dcterms:created xsi:type="dcterms:W3CDTF">2024-01-18T19:53:00Z</dcterms:created>
  <dcterms:modified xsi:type="dcterms:W3CDTF">2024-01-18T19:53:00Z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0x0101001FD6BED4821D3C43BA799F5026B3CD20</vt:lpwstr>
  </property>
</Properties>
</file>