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974A" w14:textId="77777777" w:rsidR="00941F0B" w:rsidRPr="00F6027B" w:rsidRDefault="00941F0B" w:rsidP="00796664">
      <w:pPr>
        <w:rPr>
          <w:rFonts w:ascii="Arial" w:hAnsi="Arial" w:cs="Arial"/>
        </w:rPr>
      </w:pPr>
    </w:p>
    <w:tbl>
      <w:tblPr>
        <w:tblStyle w:val="Tabellrutenett"/>
        <w:tblW w:w="10008" w:type="dxa"/>
        <w:tblBorders>
          <w:top w:val="single" w:sz="4" w:space="0" w:color="CBCACA"/>
          <w:left w:val="none" w:sz="0" w:space="0" w:color="auto"/>
          <w:bottom w:val="single" w:sz="4" w:space="0" w:color="CBCACA"/>
          <w:right w:val="none" w:sz="0" w:space="0" w:color="auto"/>
          <w:insideH w:val="single" w:sz="4" w:space="0" w:color="CBCACA"/>
          <w:insideV w:val="single" w:sz="4" w:space="0" w:color="CBCACA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7432"/>
        <w:gridCol w:w="24"/>
      </w:tblGrid>
      <w:tr w:rsidR="000F14A5" w:rsidRPr="00F6027B" w14:paraId="70200999" w14:textId="77777777" w:rsidTr="000F14A5">
        <w:tc>
          <w:tcPr>
            <w:tcW w:w="993" w:type="dxa"/>
          </w:tcPr>
          <w:p w14:paraId="7664BE75" w14:textId="1E926DBB" w:rsidR="000F14A5" w:rsidRPr="00F6027B" w:rsidRDefault="000F14A5" w:rsidP="000F14A5">
            <w:pPr>
              <w:rPr>
                <w:rFonts w:ascii="Arial" w:hAnsi="Arial" w:cs="Arial"/>
                <w:szCs w:val="24"/>
              </w:rPr>
            </w:pPr>
            <w:r w:rsidRPr="00F6027B">
              <w:rPr>
                <w:rFonts w:ascii="Arial" w:hAnsi="Arial" w:cs="Arial"/>
                <w:szCs w:val="24"/>
              </w:rPr>
              <w:t>Notat</w:t>
            </w:r>
          </w:p>
        </w:tc>
        <w:tc>
          <w:tcPr>
            <w:tcW w:w="9015" w:type="dxa"/>
            <w:gridSpan w:val="3"/>
          </w:tcPr>
          <w:p w14:paraId="523C589B" w14:textId="77777777" w:rsidR="000F14A5" w:rsidRPr="00F6027B" w:rsidRDefault="000F14A5" w:rsidP="000F14A5">
            <w:pPr>
              <w:rPr>
                <w:rFonts w:ascii="Arial" w:hAnsi="Arial" w:cs="Arial"/>
                <w:szCs w:val="24"/>
              </w:rPr>
            </w:pPr>
          </w:p>
        </w:tc>
      </w:tr>
      <w:tr w:rsidR="000F14A5" w:rsidRPr="00F6027B" w14:paraId="6B7A8172" w14:textId="77777777" w:rsidTr="00F6027B">
        <w:trPr>
          <w:gridAfter w:val="1"/>
          <w:wAfter w:w="24" w:type="dxa"/>
          <w:trHeight w:val="2665"/>
        </w:trPr>
        <w:tc>
          <w:tcPr>
            <w:tcW w:w="2552" w:type="dxa"/>
            <w:gridSpan w:val="2"/>
          </w:tcPr>
          <w:p w14:paraId="47E695A5" w14:textId="1846F5FA" w:rsidR="00E8246D" w:rsidRPr="00F6027B" w:rsidRDefault="00F6027B" w:rsidP="00F6027B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F6027B">
              <w:rPr>
                <w:rFonts w:ascii="Arial" w:hAnsi="Arial" w:cs="Arial"/>
                <w:color w:val="10373F"/>
                <w:sz w:val="32"/>
                <w:szCs w:val="28"/>
              </w:rPr>
              <w:t>Hva fungerte i situasjonen?</w:t>
            </w:r>
          </w:p>
        </w:tc>
        <w:tc>
          <w:tcPr>
            <w:tcW w:w="7432" w:type="dxa"/>
          </w:tcPr>
          <w:p w14:paraId="30F6146E" w14:textId="770CFA2D" w:rsidR="000F14A5" w:rsidRPr="00F6027B" w:rsidRDefault="000F14A5" w:rsidP="000F14A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F14A5" w:rsidRPr="00F6027B" w14:paraId="6842B3EE" w14:textId="77777777" w:rsidTr="00F6027B">
        <w:trPr>
          <w:gridAfter w:val="1"/>
          <w:wAfter w:w="24" w:type="dxa"/>
          <w:trHeight w:val="2665"/>
        </w:trPr>
        <w:tc>
          <w:tcPr>
            <w:tcW w:w="2552" w:type="dxa"/>
            <w:gridSpan w:val="2"/>
          </w:tcPr>
          <w:p w14:paraId="360AC62B" w14:textId="1BB10E87" w:rsidR="00E8246D" w:rsidRPr="00F6027B" w:rsidRDefault="00F6027B" w:rsidP="00E8246D">
            <w:pPr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F6027B">
              <w:rPr>
                <w:rFonts w:ascii="Arial" w:hAnsi="Arial" w:cs="Arial"/>
                <w:color w:val="10373F"/>
                <w:sz w:val="32"/>
                <w:szCs w:val="28"/>
                <w:shd w:val="clear" w:color="auto" w:fill="FEFEFE"/>
              </w:rPr>
              <w:t>Hva var krevende i situasjonen?</w:t>
            </w:r>
          </w:p>
        </w:tc>
        <w:tc>
          <w:tcPr>
            <w:tcW w:w="7432" w:type="dxa"/>
          </w:tcPr>
          <w:p w14:paraId="566127DA" w14:textId="77777777" w:rsidR="000F14A5" w:rsidRPr="00F6027B" w:rsidRDefault="000F14A5" w:rsidP="000F14A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F14A5" w:rsidRPr="00F6027B" w14:paraId="1DB8DC90" w14:textId="77777777" w:rsidTr="00F6027B">
        <w:trPr>
          <w:gridAfter w:val="1"/>
          <w:wAfter w:w="24" w:type="dxa"/>
          <w:trHeight w:val="2665"/>
        </w:trPr>
        <w:tc>
          <w:tcPr>
            <w:tcW w:w="2552" w:type="dxa"/>
            <w:gridSpan w:val="2"/>
          </w:tcPr>
          <w:p w14:paraId="6CEB2FF7" w14:textId="61551657" w:rsidR="00E8246D" w:rsidRPr="00F6027B" w:rsidRDefault="00F6027B" w:rsidP="00F6027B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F6027B">
              <w:rPr>
                <w:rFonts w:ascii="Arial" w:hAnsi="Arial" w:cs="Arial"/>
                <w:color w:val="10373F"/>
                <w:sz w:val="32"/>
                <w:szCs w:val="28"/>
              </w:rPr>
              <w:t>Hvilke vurderinger gjorde du underveis?</w:t>
            </w:r>
          </w:p>
        </w:tc>
        <w:tc>
          <w:tcPr>
            <w:tcW w:w="7432" w:type="dxa"/>
          </w:tcPr>
          <w:p w14:paraId="159C06AD" w14:textId="77777777" w:rsidR="000F14A5" w:rsidRPr="00F6027B" w:rsidRDefault="000F14A5" w:rsidP="000F14A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F14A5" w:rsidRPr="00F6027B" w14:paraId="0E97F08D" w14:textId="77777777" w:rsidTr="00F6027B">
        <w:trPr>
          <w:gridAfter w:val="1"/>
          <w:wAfter w:w="24" w:type="dxa"/>
          <w:trHeight w:val="2665"/>
        </w:trPr>
        <w:tc>
          <w:tcPr>
            <w:tcW w:w="2552" w:type="dxa"/>
            <w:gridSpan w:val="2"/>
          </w:tcPr>
          <w:p w14:paraId="6D5EEE08" w14:textId="2CDFAEF0" w:rsidR="00E8246D" w:rsidRPr="00F6027B" w:rsidRDefault="00F6027B" w:rsidP="00F6027B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F6027B">
              <w:rPr>
                <w:rFonts w:ascii="Arial" w:hAnsi="Arial" w:cs="Arial"/>
                <w:color w:val="10373F"/>
                <w:sz w:val="32"/>
                <w:szCs w:val="28"/>
              </w:rPr>
              <w:t>Hva ble din plan og hvilke avgjørelser tok du?</w:t>
            </w:r>
          </w:p>
        </w:tc>
        <w:tc>
          <w:tcPr>
            <w:tcW w:w="7432" w:type="dxa"/>
          </w:tcPr>
          <w:p w14:paraId="5AA9E8D6" w14:textId="77777777" w:rsidR="000F14A5" w:rsidRPr="00F6027B" w:rsidRDefault="000F14A5" w:rsidP="000F14A5">
            <w:pPr>
              <w:rPr>
                <w:rFonts w:ascii="Arial" w:hAnsi="Arial" w:cs="Arial"/>
                <w:sz w:val="32"/>
                <w:szCs w:val="32"/>
              </w:rPr>
            </w:pPr>
          </w:p>
          <w:p w14:paraId="6DDE921A" w14:textId="77777777" w:rsidR="000F14A5" w:rsidRPr="00F6027B" w:rsidRDefault="000F14A5" w:rsidP="000F14A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F6027B" w:rsidRPr="00F6027B" w14:paraId="17AFA765" w14:textId="77777777" w:rsidTr="00F6027B">
        <w:trPr>
          <w:gridAfter w:val="1"/>
          <w:wAfter w:w="24" w:type="dxa"/>
          <w:trHeight w:val="2665"/>
        </w:trPr>
        <w:tc>
          <w:tcPr>
            <w:tcW w:w="2552" w:type="dxa"/>
            <w:gridSpan w:val="2"/>
          </w:tcPr>
          <w:p w14:paraId="1621B6D2" w14:textId="52809CA5" w:rsidR="00F6027B" w:rsidRPr="00F6027B" w:rsidRDefault="00F6027B" w:rsidP="00F6027B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F6027B">
              <w:rPr>
                <w:rFonts w:ascii="Arial" w:hAnsi="Arial" w:cs="Arial"/>
                <w:color w:val="10373F"/>
                <w:sz w:val="32"/>
                <w:szCs w:val="28"/>
              </w:rPr>
              <w:t>Hvilke oppgaver ble dine?</w:t>
            </w:r>
          </w:p>
        </w:tc>
        <w:tc>
          <w:tcPr>
            <w:tcW w:w="7432" w:type="dxa"/>
          </w:tcPr>
          <w:p w14:paraId="266F5229" w14:textId="77777777" w:rsidR="00F6027B" w:rsidRPr="00F6027B" w:rsidRDefault="00F6027B" w:rsidP="000F14A5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55C4E92D" w14:textId="1D1FF428" w:rsidR="00811502" w:rsidRPr="00F6027B" w:rsidRDefault="00811502" w:rsidP="00E8246D">
      <w:pPr>
        <w:rPr>
          <w:rFonts w:ascii="Arial" w:hAnsi="Arial" w:cs="Arial"/>
          <w:sz w:val="8"/>
          <w:szCs w:val="6"/>
        </w:rPr>
      </w:pPr>
    </w:p>
    <w:sectPr w:rsidR="00811502" w:rsidRPr="00F6027B" w:rsidSect="00A22D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991" w:bottom="1250" w:left="993" w:header="70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6BA17" w14:textId="77777777" w:rsidR="00A22D5E" w:rsidRDefault="00A22D5E" w:rsidP="00080F54">
      <w:pPr>
        <w:spacing w:after="0"/>
      </w:pPr>
      <w:r>
        <w:separator/>
      </w:r>
    </w:p>
  </w:endnote>
  <w:endnote w:type="continuationSeparator" w:id="0">
    <w:p w14:paraId="65F4C0E6" w14:textId="77777777" w:rsidR="00A22D5E" w:rsidRDefault="00A22D5E" w:rsidP="00080F54">
      <w:pPr>
        <w:spacing w:after="0"/>
      </w:pPr>
      <w:r>
        <w:continuationSeparator/>
      </w:r>
    </w:p>
  </w:endnote>
  <w:endnote w:type="continuationNotice" w:id="1">
    <w:p w14:paraId="049B4F0F" w14:textId="77777777" w:rsidR="00A22D5E" w:rsidRDefault="00A22D5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BAA7" w14:textId="77777777" w:rsidR="00EF2B5F" w:rsidRPr="00FD4763" w:rsidRDefault="00EF2B5F" w:rsidP="00EF2B5F">
    <w:pPr>
      <w:pStyle w:val="Bunntekst"/>
      <w:rPr>
        <w:sz w:val="14"/>
        <w:szCs w:val="14"/>
      </w:rPr>
    </w:pPr>
    <w:r w:rsidRPr="002D08B9">
      <w:rPr>
        <w:sz w:val="18"/>
        <w:szCs w:val="18"/>
      </w:rPr>
      <w:t>https://www.glasgowcomascale.org/</w:t>
    </w:r>
  </w:p>
  <w:p w14:paraId="1C0641E2" w14:textId="77777777" w:rsidR="002965A3" w:rsidRDefault="002965A3" w:rsidP="002965A3">
    <w:pPr>
      <w:pStyle w:val="Bunntekst"/>
      <w:jc w:val="right"/>
    </w:pPr>
    <w:r>
      <w:t xml:space="preserve"> </w:t>
    </w:r>
  </w:p>
  <w:p w14:paraId="371A2AD5" w14:textId="77777777" w:rsidR="002965A3" w:rsidRDefault="002965A3" w:rsidP="002965A3">
    <w:pPr>
      <w:pStyle w:val="Bunntekst"/>
      <w:jc w:val="right"/>
    </w:pPr>
    <w:r>
      <w:rPr>
        <w:noProof/>
      </w:rPr>
      <w:drawing>
        <wp:inline distT="0" distB="0" distL="0" distR="0" wp14:anchorId="7C036A31" wp14:editId="2A0DCC25">
          <wp:extent cx="2959554" cy="259696"/>
          <wp:effectExtent l="0" t="0" r="0" b="762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2830" cy="275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B48C" w14:textId="77777777" w:rsidR="00945538" w:rsidRDefault="00945538" w:rsidP="00945538">
    <w:pPr>
      <w:pStyle w:val="Bunntekst"/>
      <w:rPr>
        <w:sz w:val="14"/>
        <w:szCs w:val="14"/>
      </w:rPr>
    </w:pPr>
  </w:p>
  <w:p w14:paraId="0D281A5C" w14:textId="77777777" w:rsidR="00C257EC" w:rsidRDefault="00C257EC" w:rsidP="00BE3C53">
    <w:pPr>
      <w:pStyle w:val="Bunntekst"/>
      <w:jc w:val="right"/>
    </w:pPr>
    <w:r>
      <w:t xml:space="preserve">  </w:t>
    </w:r>
    <w:r w:rsidR="00BE3C53">
      <w:rPr>
        <w:noProof/>
      </w:rPr>
      <w:drawing>
        <wp:inline distT="0" distB="0" distL="0" distR="0" wp14:anchorId="6E5D61F5" wp14:editId="0F83EEE4">
          <wp:extent cx="2959554" cy="259696"/>
          <wp:effectExtent l="0" t="0" r="0" b="7620"/>
          <wp:docPr id="17" name="Bil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2830" cy="275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9F1BB" w14:textId="77777777" w:rsidR="00CA0F56" w:rsidRDefault="00CA0F5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927DF" w14:textId="77777777" w:rsidR="00A22D5E" w:rsidRDefault="00A22D5E" w:rsidP="00080F54">
      <w:pPr>
        <w:spacing w:after="0"/>
      </w:pPr>
      <w:bookmarkStart w:id="0" w:name="_Hlk44507301"/>
      <w:bookmarkEnd w:id="0"/>
      <w:r>
        <w:separator/>
      </w:r>
    </w:p>
  </w:footnote>
  <w:footnote w:type="continuationSeparator" w:id="0">
    <w:p w14:paraId="15523CAC" w14:textId="77777777" w:rsidR="00A22D5E" w:rsidRDefault="00A22D5E" w:rsidP="00080F54">
      <w:pPr>
        <w:spacing w:after="0"/>
      </w:pPr>
      <w:r>
        <w:continuationSeparator/>
      </w:r>
    </w:p>
  </w:footnote>
  <w:footnote w:type="continuationNotice" w:id="1">
    <w:p w14:paraId="6993B6C8" w14:textId="77777777" w:rsidR="00A22D5E" w:rsidRDefault="00A22D5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72B2" w14:textId="77777777" w:rsidR="009B325D" w:rsidRPr="00880CC0" w:rsidRDefault="009B325D" w:rsidP="009B325D">
    <w:pPr>
      <w:pStyle w:val="Tittel"/>
    </w:pPr>
    <w:r>
      <w:rPr>
        <w:szCs w:val="48"/>
      </w:rPr>
      <w:t xml:space="preserve">Glasgow </w:t>
    </w:r>
    <w:proofErr w:type="spellStart"/>
    <w:r>
      <w:rPr>
        <w:szCs w:val="48"/>
      </w:rPr>
      <w:t>Coma</w:t>
    </w:r>
    <w:proofErr w:type="spellEnd"/>
    <w:r>
      <w:rPr>
        <w:szCs w:val="48"/>
      </w:rPr>
      <w:t xml:space="preserve"> </w:t>
    </w:r>
    <w:proofErr w:type="spellStart"/>
    <w:r>
      <w:rPr>
        <w:szCs w:val="48"/>
      </w:rPr>
      <w:t>Scale</w:t>
    </w:r>
    <w:proofErr w:type="spellEnd"/>
    <w:r>
      <w:rPr>
        <w:szCs w:val="48"/>
      </w:rPr>
      <w:t xml:space="preserve"> – slik gjør du det</w:t>
    </w:r>
    <w:r>
      <w:rPr>
        <w:szCs w:val="48"/>
      </w:rPr>
      <w:tab/>
    </w:r>
    <w:r>
      <w:rPr>
        <w:szCs w:val="48"/>
      </w:rPr>
      <w:tab/>
    </w:r>
    <w:r>
      <w:rPr>
        <w:szCs w:val="48"/>
      </w:rPr>
      <w:tab/>
    </w:r>
    <w:r>
      <w:tab/>
    </w:r>
    <w:r>
      <w:rPr>
        <w:noProof/>
      </w:rPr>
      <w:drawing>
        <wp:inline distT="0" distB="0" distL="0" distR="0" wp14:anchorId="47C6516C" wp14:editId="1E2E84E9">
          <wp:extent cx="417558" cy="499633"/>
          <wp:effectExtent l="0" t="0" r="190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16426"/>
                  <a:stretch/>
                </pic:blipFill>
                <pic:spPr bwMode="auto">
                  <a:xfrm>
                    <a:off x="0" y="0"/>
                    <a:ext cx="466118" cy="557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20575">
      <w:t xml:space="preserve">  </w:t>
    </w:r>
    <w:r>
      <w:t xml:space="preserve"> </w:t>
    </w:r>
  </w:p>
  <w:p w14:paraId="46FEDC1F" w14:textId="77777777" w:rsidR="00DB700F" w:rsidRDefault="00DB700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1A49" w14:textId="77777777" w:rsidR="00F6027B" w:rsidRPr="00F6027B" w:rsidRDefault="00F6027B" w:rsidP="00F6027B">
    <w:pPr>
      <w:pStyle w:val="Tittel"/>
      <w:tabs>
        <w:tab w:val="left" w:pos="5245"/>
      </w:tabs>
      <w:ind w:left="2543" w:firstLine="5245"/>
      <w:rPr>
        <w:rFonts w:ascii="Arial" w:hAnsi="Arial" w:cs="Arial"/>
        <w:sz w:val="13"/>
        <w:szCs w:val="16"/>
      </w:rPr>
    </w:pPr>
    <w:r w:rsidRPr="00F6027B">
      <w:rPr>
        <w:rFonts w:ascii="Arial" w:hAnsi="Arial" w:cs="Arial"/>
        <w:noProof/>
        <w:sz w:val="13"/>
        <w:szCs w:val="16"/>
      </w:rPr>
      <w:drawing>
        <wp:anchor distT="0" distB="0" distL="114300" distR="114300" simplePos="0" relativeHeight="251658240" behindDoc="0" locked="0" layoutInCell="1" allowOverlap="1" wp14:anchorId="567EBA95" wp14:editId="5A33D66B">
          <wp:simplePos x="0" y="0"/>
          <wp:positionH relativeFrom="column">
            <wp:posOffset>4989945</wp:posOffset>
          </wp:positionH>
          <wp:positionV relativeFrom="paragraph">
            <wp:posOffset>-116840</wp:posOffset>
          </wp:positionV>
          <wp:extent cx="1548458" cy="766157"/>
          <wp:effectExtent l="0" t="0" r="0" b="0"/>
          <wp:wrapNone/>
          <wp:docPr id="1443151695" name="Bilde 9" descr="Et bilde som inneholder Font, Grafikk, skjermbilde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151695" name="Bilde 9" descr="Et bilde som inneholder Font, Grafikk, skjermbilde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458" cy="766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FD1CE7" w14:textId="6BDF8B0E" w:rsidR="00080F54" w:rsidRPr="00F6027B" w:rsidRDefault="00A701A8" w:rsidP="00CA0F56">
    <w:pPr>
      <w:pStyle w:val="Tittel"/>
      <w:tabs>
        <w:tab w:val="left" w:pos="5245"/>
      </w:tabs>
      <w:jc w:val="both"/>
      <w:rPr>
        <w:rFonts w:ascii="Arial" w:hAnsi="Arial" w:cs="Arial"/>
      </w:rPr>
    </w:pPr>
    <w:proofErr w:type="spellStart"/>
    <w:r w:rsidRPr="00F6027B">
      <w:rPr>
        <w:rFonts w:ascii="Arial" w:hAnsi="Arial" w:cs="Arial"/>
      </w:rPr>
      <w:t>Debr</w:t>
    </w:r>
    <w:r w:rsidR="00F6027B">
      <w:rPr>
        <w:rFonts w:ascii="Arial" w:hAnsi="Arial" w:cs="Arial"/>
      </w:rPr>
      <w:t>i</w:t>
    </w:r>
    <w:r w:rsidRPr="00F6027B">
      <w:rPr>
        <w:rFonts w:ascii="Arial" w:hAnsi="Arial" w:cs="Arial"/>
      </w:rPr>
      <w:t>efing</w:t>
    </w:r>
    <w:proofErr w:type="spellEnd"/>
    <w:r w:rsidR="00A75230" w:rsidRPr="00F6027B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E0C2" w14:textId="77777777" w:rsidR="00CA0F56" w:rsidRDefault="00CA0F5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B59"/>
    <w:multiLevelType w:val="multilevel"/>
    <w:tmpl w:val="A556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5B19AF"/>
    <w:multiLevelType w:val="multilevel"/>
    <w:tmpl w:val="13C8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FD4A93"/>
    <w:multiLevelType w:val="multilevel"/>
    <w:tmpl w:val="52D0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B907A5"/>
    <w:multiLevelType w:val="hybridMultilevel"/>
    <w:tmpl w:val="48F44176"/>
    <w:lvl w:ilvl="0" w:tplc="00982B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C1FD6"/>
    <w:multiLevelType w:val="multilevel"/>
    <w:tmpl w:val="F35C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8C05D1"/>
    <w:multiLevelType w:val="multilevel"/>
    <w:tmpl w:val="A21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E60768"/>
    <w:multiLevelType w:val="multilevel"/>
    <w:tmpl w:val="BB9C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FF7F74"/>
    <w:multiLevelType w:val="multilevel"/>
    <w:tmpl w:val="B008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C27657"/>
    <w:multiLevelType w:val="multilevel"/>
    <w:tmpl w:val="7D22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B057B4"/>
    <w:multiLevelType w:val="multilevel"/>
    <w:tmpl w:val="C356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2533769">
    <w:abstractNumId w:val="3"/>
  </w:num>
  <w:num w:numId="2" w16cid:durableId="1638225075">
    <w:abstractNumId w:val="7"/>
  </w:num>
  <w:num w:numId="3" w16cid:durableId="944339643">
    <w:abstractNumId w:val="2"/>
  </w:num>
  <w:num w:numId="4" w16cid:durableId="24404869">
    <w:abstractNumId w:val="1"/>
  </w:num>
  <w:num w:numId="5" w16cid:durableId="705133249">
    <w:abstractNumId w:val="9"/>
  </w:num>
  <w:num w:numId="6" w16cid:durableId="1063717147">
    <w:abstractNumId w:val="0"/>
  </w:num>
  <w:num w:numId="7" w16cid:durableId="1590505952">
    <w:abstractNumId w:val="4"/>
  </w:num>
  <w:num w:numId="8" w16cid:durableId="458032141">
    <w:abstractNumId w:val="5"/>
  </w:num>
  <w:num w:numId="9" w16cid:durableId="106855239">
    <w:abstractNumId w:val="6"/>
  </w:num>
  <w:num w:numId="10" w16cid:durableId="20332184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5"/>
    <w:rsid w:val="000310E6"/>
    <w:rsid w:val="000421A0"/>
    <w:rsid w:val="0005549F"/>
    <w:rsid w:val="0005697E"/>
    <w:rsid w:val="00072CC3"/>
    <w:rsid w:val="00080F54"/>
    <w:rsid w:val="000A2754"/>
    <w:rsid w:val="000C5A74"/>
    <w:rsid w:val="000C6224"/>
    <w:rsid w:val="000C757F"/>
    <w:rsid w:val="000D7B45"/>
    <w:rsid w:val="000E5DDB"/>
    <w:rsid w:val="000F0731"/>
    <w:rsid w:val="000F14A5"/>
    <w:rsid w:val="000F4961"/>
    <w:rsid w:val="00134E87"/>
    <w:rsid w:val="0013643C"/>
    <w:rsid w:val="00140DA6"/>
    <w:rsid w:val="00152CF8"/>
    <w:rsid w:val="00187230"/>
    <w:rsid w:val="0019109B"/>
    <w:rsid w:val="001B2C86"/>
    <w:rsid w:val="001C3ACF"/>
    <w:rsid w:val="001D7E9A"/>
    <w:rsid w:val="001E114E"/>
    <w:rsid w:val="001E23FB"/>
    <w:rsid w:val="001E522A"/>
    <w:rsid w:val="001E5404"/>
    <w:rsid w:val="001F0C5C"/>
    <w:rsid w:val="0020471B"/>
    <w:rsid w:val="002212BA"/>
    <w:rsid w:val="00227356"/>
    <w:rsid w:val="002405C4"/>
    <w:rsid w:val="00254858"/>
    <w:rsid w:val="00283740"/>
    <w:rsid w:val="00284F1A"/>
    <w:rsid w:val="0028548D"/>
    <w:rsid w:val="00285C6C"/>
    <w:rsid w:val="002965A3"/>
    <w:rsid w:val="002D08B9"/>
    <w:rsid w:val="002D5872"/>
    <w:rsid w:val="0030117C"/>
    <w:rsid w:val="00303799"/>
    <w:rsid w:val="00324C71"/>
    <w:rsid w:val="003252C9"/>
    <w:rsid w:val="003326C7"/>
    <w:rsid w:val="003700C0"/>
    <w:rsid w:val="00384FE9"/>
    <w:rsid w:val="00386891"/>
    <w:rsid w:val="003C14A3"/>
    <w:rsid w:val="003C3EC7"/>
    <w:rsid w:val="003C5E79"/>
    <w:rsid w:val="003E453C"/>
    <w:rsid w:val="003E49E5"/>
    <w:rsid w:val="00406CEF"/>
    <w:rsid w:val="00420437"/>
    <w:rsid w:val="0042150C"/>
    <w:rsid w:val="00444FA5"/>
    <w:rsid w:val="00450665"/>
    <w:rsid w:val="00471494"/>
    <w:rsid w:val="00495B1E"/>
    <w:rsid w:val="004A18F4"/>
    <w:rsid w:val="004A61CE"/>
    <w:rsid w:val="004A6DCE"/>
    <w:rsid w:val="004C5A7B"/>
    <w:rsid w:val="004E3157"/>
    <w:rsid w:val="0052716C"/>
    <w:rsid w:val="005309D9"/>
    <w:rsid w:val="00536576"/>
    <w:rsid w:val="00540898"/>
    <w:rsid w:val="00544187"/>
    <w:rsid w:val="005507ED"/>
    <w:rsid w:val="00564686"/>
    <w:rsid w:val="00581868"/>
    <w:rsid w:val="00582E8C"/>
    <w:rsid w:val="005C6A66"/>
    <w:rsid w:val="005C71F7"/>
    <w:rsid w:val="005C7948"/>
    <w:rsid w:val="005D514C"/>
    <w:rsid w:val="005F278B"/>
    <w:rsid w:val="0060092A"/>
    <w:rsid w:val="00621402"/>
    <w:rsid w:val="0062369C"/>
    <w:rsid w:val="00624644"/>
    <w:rsid w:val="00642747"/>
    <w:rsid w:val="00644F04"/>
    <w:rsid w:val="0066155E"/>
    <w:rsid w:val="006739DD"/>
    <w:rsid w:val="0069138F"/>
    <w:rsid w:val="006D157B"/>
    <w:rsid w:val="006F3E72"/>
    <w:rsid w:val="006F5C9C"/>
    <w:rsid w:val="00722851"/>
    <w:rsid w:val="007247DE"/>
    <w:rsid w:val="00775265"/>
    <w:rsid w:val="00777B87"/>
    <w:rsid w:val="00777BAF"/>
    <w:rsid w:val="0079325A"/>
    <w:rsid w:val="00795BA5"/>
    <w:rsid w:val="00796664"/>
    <w:rsid w:val="007B413F"/>
    <w:rsid w:val="007E59CF"/>
    <w:rsid w:val="00803195"/>
    <w:rsid w:val="0080531E"/>
    <w:rsid w:val="00811502"/>
    <w:rsid w:val="008525A0"/>
    <w:rsid w:val="0085324F"/>
    <w:rsid w:val="00880260"/>
    <w:rsid w:val="00880CC0"/>
    <w:rsid w:val="00882224"/>
    <w:rsid w:val="008A64B6"/>
    <w:rsid w:val="008E5E65"/>
    <w:rsid w:val="008E79E5"/>
    <w:rsid w:val="00904E72"/>
    <w:rsid w:val="00914DD9"/>
    <w:rsid w:val="00920EB4"/>
    <w:rsid w:val="009263EB"/>
    <w:rsid w:val="0093074D"/>
    <w:rsid w:val="00941F0B"/>
    <w:rsid w:val="009426D1"/>
    <w:rsid w:val="00945538"/>
    <w:rsid w:val="00972217"/>
    <w:rsid w:val="00991B4E"/>
    <w:rsid w:val="009A0E88"/>
    <w:rsid w:val="009A7DA0"/>
    <w:rsid w:val="009B1C27"/>
    <w:rsid w:val="009B2317"/>
    <w:rsid w:val="009B325D"/>
    <w:rsid w:val="009D4DED"/>
    <w:rsid w:val="009F5B0D"/>
    <w:rsid w:val="00A05E58"/>
    <w:rsid w:val="00A22D5E"/>
    <w:rsid w:val="00A30B93"/>
    <w:rsid w:val="00A3577A"/>
    <w:rsid w:val="00A6071C"/>
    <w:rsid w:val="00A701A8"/>
    <w:rsid w:val="00A75230"/>
    <w:rsid w:val="00AA27B9"/>
    <w:rsid w:val="00AA7163"/>
    <w:rsid w:val="00AB1B55"/>
    <w:rsid w:val="00AB71DC"/>
    <w:rsid w:val="00AD09F7"/>
    <w:rsid w:val="00AD2C44"/>
    <w:rsid w:val="00AE238C"/>
    <w:rsid w:val="00B245BA"/>
    <w:rsid w:val="00B36017"/>
    <w:rsid w:val="00B50E8D"/>
    <w:rsid w:val="00B72383"/>
    <w:rsid w:val="00B729E8"/>
    <w:rsid w:val="00B73C69"/>
    <w:rsid w:val="00BA7324"/>
    <w:rsid w:val="00BE3C53"/>
    <w:rsid w:val="00C17307"/>
    <w:rsid w:val="00C22863"/>
    <w:rsid w:val="00C257EC"/>
    <w:rsid w:val="00C407DA"/>
    <w:rsid w:val="00C67693"/>
    <w:rsid w:val="00C87AAC"/>
    <w:rsid w:val="00CA0F56"/>
    <w:rsid w:val="00CC5772"/>
    <w:rsid w:val="00CC623D"/>
    <w:rsid w:val="00CE6969"/>
    <w:rsid w:val="00D53CB1"/>
    <w:rsid w:val="00D65843"/>
    <w:rsid w:val="00D72AA0"/>
    <w:rsid w:val="00D864D2"/>
    <w:rsid w:val="00D87CB2"/>
    <w:rsid w:val="00D91E7E"/>
    <w:rsid w:val="00D966C6"/>
    <w:rsid w:val="00D96D0B"/>
    <w:rsid w:val="00DB700F"/>
    <w:rsid w:val="00DD5A31"/>
    <w:rsid w:val="00DF4581"/>
    <w:rsid w:val="00E001D6"/>
    <w:rsid w:val="00E14F8B"/>
    <w:rsid w:val="00E26935"/>
    <w:rsid w:val="00E52506"/>
    <w:rsid w:val="00E65E9E"/>
    <w:rsid w:val="00E8246D"/>
    <w:rsid w:val="00EA103E"/>
    <w:rsid w:val="00EC22D7"/>
    <w:rsid w:val="00EC4E14"/>
    <w:rsid w:val="00ED3BED"/>
    <w:rsid w:val="00EF2B5F"/>
    <w:rsid w:val="00F025B5"/>
    <w:rsid w:val="00F167D7"/>
    <w:rsid w:val="00F20575"/>
    <w:rsid w:val="00F21821"/>
    <w:rsid w:val="00F24C28"/>
    <w:rsid w:val="00F46C2E"/>
    <w:rsid w:val="00F50E92"/>
    <w:rsid w:val="00F6027B"/>
    <w:rsid w:val="00F65844"/>
    <w:rsid w:val="00F83B1A"/>
    <w:rsid w:val="00FA67A0"/>
    <w:rsid w:val="00FA777C"/>
    <w:rsid w:val="00FB36D0"/>
    <w:rsid w:val="00FC40DA"/>
    <w:rsid w:val="00FD4763"/>
    <w:rsid w:val="00FE091C"/>
    <w:rsid w:val="00FE478C"/>
    <w:rsid w:val="00FE4C42"/>
    <w:rsid w:val="00FE4CB4"/>
    <w:rsid w:val="00FF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E0D41"/>
  <w15:chartTrackingRefBased/>
  <w15:docId w15:val="{CFF63D46-3FDD-4F4D-BAEE-BD142AD4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E72"/>
    <w:pPr>
      <w:spacing w:after="40" w:line="240" w:lineRule="auto"/>
    </w:pPr>
    <w:rPr>
      <w:rFonts w:ascii="Calibri Light" w:hAnsi="Calibri Light"/>
      <w:color w:val="29545B"/>
      <w:sz w:val="24"/>
    </w:rPr>
  </w:style>
  <w:style w:type="paragraph" w:styleId="Overskrift1">
    <w:name w:val="heading 1"/>
    <w:aliases w:val="Hvit overskrift"/>
    <w:basedOn w:val="Normal"/>
    <w:next w:val="Normal"/>
    <w:link w:val="Overskrift1Tegn"/>
    <w:uiPriority w:val="9"/>
    <w:qFormat/>
    <w:rsid w:val="00544187"/>
    <w:pPr>
      <w:keepNext/>
      <w:keepLines/>
      <w:spacing w:before="40"/>
      <w:outlineLvl w:val="0"/>
    </w:pPr>
    <w:rPr>
      <w:rFonts w:asciiTheme="majorHAnsi" w:eastAsiaTheme="majorEastAsia" w:hAnsiTheme="majorHAnsi" w:cstheme="majorBidi"/>
      <w:color w:val="FFFFFF" w:themeColor="background1"/>
      <w:sz w:val="32"/>
      <w:szCs w:val="32"/>
    </w:rPr>
  </w:style>
  <w:style w:type="paragraph" w:styleId="Overskrift2">
    <w:name w:val="heading 2"/>
    <w:aliases w:val="Mørk overskrift"/>
    <w:basedOn w:val="Normal"/>
    <w:next w:val="Normal"/>
    <w:link w:val="Overskrift2Tegn"/>
    <w:uiPriority w:val="9"/>
    <w:unhideWhenUsed/>
    <w:qFormat/>
    <w:rsid w:val="00CE69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80F54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080F54"/>
  </w:style>
  <w:style w:type="paragraph" w:styleId="Bunntekst">
    <w:name w:val="footer"/>
    <w:basedOn w:val="Normal"/>
    <w:link w:val="BunntekstTegn"/>
    <w:uiPriority w:val="99"/>
    <w:unhideWhenUsed/>
    <w:rsid w:val="00080F54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080F54"/>
  </w:style>
  <w:style w:type="character" w:customStyle="1" w:styleId="Overskrift1Tegn">
    <w:name w:val="Overskrift 1 Tegn"/>
    <w:aliases w:val="Hvit overskrift Tegn"/>
    <w:basedOn w:val="Standardskriftforavsnitt"/>
    <w:link w:val="Overskrift1"/>
    <w:uiPriority w:val="9"/>
    <w:rsid w:val="00544187"/>
    <w:rPr>
      <w:rFonts w:asciiTheme="majorHAnsi" w:eastAsiaTheme="majorEastAsia" w:hAnsiTheme="majorHAnsi" w:cstheme="majorBidi"/>
      <w:color w:val="FFFFFF" w:themeColor="background1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54418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4187"/>
    <w:rPr>
      <w:rFonts w:asciiTheme="majorHAnsi" w:eastAsiaTheme="majorEastAsia" w:hAnsiTheme="majorHAnsi" w:cstheme="majorBidi"/>
      <w:color w:val="29545B"/>
      <w:spacing w:val="-10"/>
      <w:kern w:val="28"/>
      <w:sz w:val="48"/>
      <w:szCs w:val="56"/>
    </w:rPr>
  </w:style>
  <w:style w:type="table" w:styleId="Tabellrutenett">
    <w:name w:val="Table Grid"/>
    <w:basedOn w:val="Vanligtabell"/>
    <w:uiPriority w:val="39"/>
    <w:rsid w:val="00941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E478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4553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5538"/>
    <w:rPr>
      <w:color w:val="605E5C"/>
      <w:shd w:val="clear" w:color="auto" w:fill="E1DFDD"/>
    </w:rPr>
  </w:style>
  <w:style w:type="character" w:customStyle="1" w:styleId="Overskrift2Tegn">
    <w:name w:val="Overskrift 2 Tegn"/>
    <w:aliases w:val="Mørk overskrift Tegn"/>
    <w:basedOn w:val="Standardskriftforavsnitt"/>
    <w:link w:val="Overskrift2"/>
    <w:uiPriority w:val="9"/>
    <w:rsid w:val="00CE6969"/>
    <w:rPr>
      <w:rFonts w:asciiTheme="majorHAnsi" w:eastAsiaTheme="majorEastAsia" w:hAnsiTheme="majorHAnsi" w:cstheme="majorBidi"/>
      <w:b/>
      <w:color w:val="29545B"/>
      <w:sz w:val="32"/>
      <w:szCs w:val="26"/>
    </w:rPr>
  </w:style>
  <w:style w:type="paragraph" w:styleId="Ingenmellomrom">
    <w:name w:val="No Spacing"/>
    <w:uiPriority w:val="1"/>
    <w:rsid w:val="00C17307"/>
    <w:pPr>
      <w:spacing w:after="0" w:line="240" w:lineRule="auto"/>
    </w:pPr>
    <w:rPr>
      <w:rFonts w:ascii="Calibri Light" w:hAnsi="Calibri Light"/>
      <w:color w:val="29545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rjankristensen/Downloads/@mal%20sta&#778;ende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55C78-FA4F-4E3B-9DB7-C1DCB515798C}">
  <we:reference id="wa104380972" version="1.0.0.0" store="nb-NO" storeType="OMEX"/>
  <we:alternateReferences>
    <we:reference id="wa104380972" version="1.0.0.0" store="WA1043809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D6BED4821D3C43BA799F5026B3CD20" ma:contentTypeVersion="10" ma:contentTypeDescription="Opprett et nytt dokument." ma:contentTypeScope="" ma:versionID="c1123d0f3d107219d5a9e066c7ad155a">
  <xsd:schema xmlns:xsd="http://www.w3.org/2001/XMLSchema" xmlns:xs="http://www.w3.org/2001/XMLSchema" xmlns:p="http://schemas.microsoft.com/office/2006/metadata/properties" xmlns:ns2="e711f5d5-6165-4f21-8fb0-a88db0832b9a" xmlns:ns3="1576e659-892f-43be-9b1a-15151981e578" targetNamespace="http://schemas.microsoft.com/office/2006/metadata/properties" ma:root="true" ma:fieldsID="709e0535d3d60f3006a774e3c63d5530" ns2:_="" ns3:_="">
    <xsd:import namespace="e711f5d5-6165-4f21-8fb0-a88db0832b9a"/>
    <xsd:import namespace="1576e659-892f-43be-9b1a-15151981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5d5-6165-4f21-8fb0-a88db0832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6e659-892f-43be-9b1a-15151981e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39D148-466B-456B-9B2F-BC41782268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92C9D0-671F-4094-9C69-A45C942755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6EC414-56BE-4A7B-BD44-A4F93D5B2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AC5DA4-4879-41C9-BCB3-6738C7459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1f5d5-6165-4f21-8fb0-a88db0832b9a"/>
    <ds:schemaRef ds:uri="1576e659-892f-43be-9b1a-15151981e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@mal stående.dotx</Template>
  <TotalTime>1</TotalTime>
  <Pages>1</Pages>
  <Words>30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Ørjan Kristensen</cp:lastModifiedBy>
  <cp:revision>3</cp:revision>
  <dcterms:created xsi:type="dcterms:W3CDTF">2024-01-18T19:47:00Z</dcterms:created>
  <dcterms:modified xsi:type="dcterms:W3CDTF">2024-01-18T19:54:00Z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0x0101001FD6BED4821D3C43BA799F5026B3CD20</vt:lpwstr>
  </property>
</Properties>
</file>